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3C1" w:rsidRDefault="008773C1" w:rsidP="009778C5">
      <w:pPr>
        <w:spacing w:after="0"/>
        <w:ind w:left="1800"/>
      </w:pPr>
    </w:p>
    <w:p w:rsidR="00470D13" w:rsidRDefault="00470D13" w:rsidP="009778C5">
      <w:pPr>
        <w:spacing w:after="0"/>
        <w:ind w:left="1800"/>
      </w:pPr>
    </w:p>
    <w:p w:rsidR="00470D13" w:rsidRDefault="00470D13" w:rsidP="009778C5">
      <w:pPr>
        <w:spacing w:after="0"/>
        <w:ind w:left="1800"/>
      </w:pPr>
    </w:p>
    <w:p w:rsidR="00470D13" w:rsidRDefault="00470D13" w:rsidP="009778C5">
      <w:pPr>
        <w:spacing w:after="0"/>
        <w:ind w:left="1800"/>
      </w:pPr>
    </w:p>
    <w:p w:rsidR="00470D13" w:rsidRDefault="00470D13" w:rsidP="009778C5">
      <w:pPr>
        <w:spacing w:after="0"/>
        <w:ind w:left="1800"/>
      </w:pPr>
    </w:p>
    <w:p w:rsidR="00470D13" w:rsidRDefault="00470D13" w:rsidP="009778C5">
      <w:pPr>
        <w:spacing w:after="0"/>
        <w:ind w:left="1800"/>
      </w:pPr>
    </w:p>
    <w:p w:rsidR="00470D13" w:rsidRDefault="00470D13" w:rsidP="009778C5">
      <w:pPr>
        <w:spacing w:after="0"/>
        <w:ind w:left="1800"/>
      </w:pPr>
    </w:p>
    <w:p w:rsidR="00470D13" w:rsidRDefault="00706977" w:rsidP="009778C5">
      <w:pPr>
        <w:spacing w:after="0"/>
        <w:ind w:left="1800"/>
      </w:pPr>
      <w:r>
        <w:t>December 17</w:t>
      </w:r>
      <w:r w:rsidR="0009534E">
        <w:t>, 2013</w:t>
      </w:r>
    </w:p>
    <w:p w:rsidR="00470D13" w:rsidRDefault="00470D13" w:rsidP="009778C5">
      <w:pPr>
        <w:spacing w:after="0"/>
        <w:ind w:left="1800"/>
      </w:pPr>
    </w:p>
    <w:p w:rsidR="001D6B66" w:rsidRPr="001D6B66" w:rsidRDefault="001D6B66" w:rsidP="009778C5">
      <w:pPr>
        <w:spacing w:after="0"/>
        <w:ind w:left="1800"/>
        <w:rPr>
          <w:u w:val="single"/>
        </w:rPr>
      </w:pPr>
      <w:r w:rsidRPr="001D6B66">
        <w:rPr>
          <w:u w:val="single"/>
        </w:rPr>
        <w:t>Position Open</w:t>
      </w:r>
    </w:p>
    <w:p w:rsidR="00470D13" w:rsidRPr="001D6B66" w:rsidRDefault="00706977" w:rsidP="009778C5">
      <w:pPr>
        <w:spacing w:after="0"/>
        <w:ind w:left="1800"/>
        <w:rPr>
          <w:b/>
          <w:sz w:val="24"/>
          <w:szCs w:val="24"/>
        </w:rPr>
      </w:pPr>
      <w:r>
        <w:rPr>
          <w:b/>
          <w:sz w:val="24"/>
          <w:szCs w:val="24"/>
        </w:rPr>
        <w:t>Assistant Director/Adult Services Department Head</w:t>
      </w:r>
    </w:p>
    <w:p w:rsidR="00470D13" w:rsidRPr="001D6B66" w:rsidRDefault="001D6B66" w:rsidP="009778C5">
      <w:pPr>
        <w:spacing w:after="0"/>
        <w:ind w:left="1800"/>
        <w:rPr>
          <w:b/>
          <w:sz w:val="24"/>
          <w:szCs w:val="24"/>
        </w:rPr>
      </w:pPr>
      <w:r w:rsidRPr="001D6B66">
        <w:rPr>
          <w:b/>
          <w:sz w:val="24"/>
          <w:szCs w:val="24"/>
        </w:rPr>
        <w:t>Defiance Public Library System</w:t>
      </w:r>
    </w:p>
    <w:p w:rsidR="001D6B66" w:rsidRDefault="001D6B66" w:rsidP="009778C5">
      <w:pPr>
        <w:spacing w:after="0"/>
        <w:ind w:left="1800"/>
      </w:pPr>
    </w:p>
    <w:p w:rsidR="00494200" w:rsidRDefault="00470D13" w:rsidP="00470D13">
      <w:pPr>
        <w:spacing w:after="0"/>
        <w:ind w:left="1800"/>
      </w:pPr>
      <w:r>
        <w:t>Principle Duties:</w:t>
      </w:r>
      <w:r w:rsidR="00494200">
        <w:t xml:space="preserve"> </w:t>
      </w:r>
      <w:r w:rsidR="00A87A0A">
        <w:t xml:space="preserve">  </w:t>
      </w:r>
      <w:r w:rsidR="00A87A0A">
        <w:rPr>
          <w:rFonts w:cs="Arial"/>
        </w:rPr>
        <w:t xml:space="preserve">The Assistant Director/Adult Services Department Head assists </w:t>
      </w:r>
      <w:r w:rsidR="00A87A0A" w:rsidRPr="00FF6493">
        <w:t>in the management, supervision, an</w:t>
      </w:r>
      <w:r w:rsidR="00A87A0A">
        <w:t>d ad</w:t>
      </w:r>
      <w:r w:rsidR="00141C50">
        <w:t>ministration of the library</w:t>
      </w:r>
      <w:r w:rsidR="005407F0">
        <w:t>,</w:t>
      </w:r>
      <w:r w:rsidR="00141C50">
        <w:t xml:space="preserve"> serves as a member of the management team</w:t>
      </w:r>
      <w:r w:rsidR="005407F0">
        <w:t xml:space="preserve"> and</w:t>
      </w:r>
      <w:r w:rsidR="004B5F27">
        <w:t xml:space="preserve"> overseeing the library</w:t>
      </w:r>
      <w:r w:rsidR="005407F0">
        <w:t xml:space="preserve"> in </w:t>
      </w:r>
      <w:bookmarkStart w:id="0" w:name="_GoBack"/>
      <w:bookmarkEnd w:id="0"/>
      <w:r w:rsidR="005407F0">
        <w:t>absence of Director</w:t>
      </w:r>
      <w:r w:rsidR="00141C50">
        <w:t xml:space="preserve">; </w:t>
      </w:r>
      <w:r w:rsidR="00A87A0A" w:rsidRPr="00D908A2">
        <w:rPr>
          <w:rFonts w:cs="Arial"/>
        </w:rPr>
        <w:t>manages the adult services and technical services department</w:t>
      </w:r>
      <w:r w:rsidR="00A87A0A" w:rsidRPr="00D908A2">
        <w:rPr>
          <w:rFonts w:cs="Arial"/>
          <w:i/>
        </w:rPr>
        <w:t>s</w:t>
      </w:r>
      <w:r w:rsidR="00A87A0A" w:rsidRPr="00D908A2">
        <w:rPr>
          <w:rFonts w:cs="Arial"/>
        </w:rPr>
        <w:t xml:space="preserve"> for the Library system, ensures the development and maintenance of the adult collections, develops and conducts </w:t>
      </w:r>
      <w:r w:rsidR="00141C50">
        <w:rPr>
          <w:rFonts w:cs="Arial"/>
        </w:rPr>
        <w:t>events</w:t>
      </w:r>
      <w:r w:rsidR="00A87A0A" w:rsidRPr="00D908A2">
        <w:rPr>
          <w:rFonts w:cs="Arial"/>
        </w:rPr>
        <w:t>, provides reference services</w:t>
      </w:r>
      <w:r w:rsidR="005407F0">
        <w:rPr>
          <w:rFonts w:cs="Arial"/>
        </w:rPr>
        <w:t xml:space="preserve">, </w:t>
      </w:r>
      <w:r w:rsidR="005407F0" w:rsidRPr="00D908A2">
        <w:rPr>
          <w:rFonts w:cs="Arial"/>
        </w:rPr>
        <w:t xml:space="preserve">supervises </w:t>
      </w:r>
      <w:r w:rsidR="005407F0">
        <w:rPr>
          <w:rFonts w:cs="Arial"/>
        </w:rPr>
        <w:t>a staff of six</w:t>
      </w:r>
      <w:r w:rsidR="00141C50">
        <w:rPr>
          <w:rFonts w:cs="Arial"/>
        </w:rPr>
        <w:t>.</w:t>
      </w:r>
      <w:r w:rsidR="00706977">
        <w:t xml:space="preserve"> </w:t>
      </w:r>
      <w:r w:rsidR="001D6B66">
        <w:t xml:space="preserve">  </w:t>
      </w:r>
    </w:p>
    <w:p w:rsidR="00494200" w:rsidRDefault="00494200" w:rsidP="00470D13">
      <w:pPr>
        <w:spacing w:after="0"/>
        <w:ind w:left="1800"/>
      </w:pPr>
    </w:p>
    <w:p w:rsidR="00141C50" w:rsidRPr="00D908A2" w:rsidRDefault="00470D13" w:rsidP="00141C50">
      <w:pPr>
        <w:ind w:left="1800"/>
        <w:rPr>
          <w:rFonts w:cs="Arial"/>
        </w:rPr>
      </w:pPr>
      <w:r>
        <w:t>Qualifications/Requirements:</w:t>
      </w:r>
      <w:r w:rsidR="001D6B66">
        <w:t xml:space="preserve"> </w:t>
      </w:r>
      <w:r w:rsidR="005407F0">
        <w:t xml:space="preserve"> ALA Accredited MLS/MLIS required</w:t>
      </w:r>
      <w:r w:rsidR="00141C50" w:rsidRPr="00D908A2">
        <w:rPr>
          <w:rFonts w:cs="Arial"/>
        </w:rPr>
        <w:t xml:space="preserve"> and a minimum of four years library experience with progressive levels of responsibility and supervision.</w:t>
      </w:r>
    </w:p>
    <w:p w:rsidR="00470D13" w:rsidRDefault="00596631" w:rsidP="009778C5">
      <w:pPr>
        <w:spacing w:after="0"/>
        <w:ind w:left="1800"/>
      </w:pPr>
      <w:r>
        <w:t xml:space="preserve">Position:  </w:t>
      </w:r>
      <w:r w:rsidR="00470D13">
        <w:t>Fulltime</w:t>
      </w:r>
      <w:r w:rsidR="001D6B66">
        <w:t xml:space="preserve"> (</w:t>
      </w:r>
      <w:r w:rsidR="00470D13">
        <w:t xml:space="preserve">40 </w:t>
      </w:r>
      <w:proofErr w:type="spellStart"/>
      <w:r>
        <w:t>hrs</w:t>
      </w:r>
      <w:proofErr w:type="spellEnd"/>
      <w:r>
        <w:t>/</w:t>
      </w:r>
      <w:proofErr w:type="spellStart"/>
      <w:r>
        <w:t>wk</w:t>
      </w:r>
      <w:proofErr w:type="spellEnd"/>
      <w:r w:rsidR="001D6B66">
        <w:t>), salaried, exempt position</w:t>
      </w:r>
      <w:r w:rsidR="00470D13">
        <w:t xml:space="preserve"> with benefits.  </w:t>
      </w:r>
      <w:proofErr w:type="gramStart"/>
      <w:r w:rsidR="00470D13">
        <w:t>Salary negotiable depending on qualifications and experience.</w:t>
      </w:r>
      <w:proofErr w:type="gramEnd"/>
      <w:r w:rsidR="00470D13">
        <w:t xml:space="preserve">  </w:t>
      </w:r>
    </w:p>
    <w:p w:rsidR="00470D13" w:rsidRDefault="00470D13" w:rsidP="009778C5">
      <w:pPr>
        <w:spacing w:after="0"/>
        <w:ind w:left="1800"/>
      </w:pPr>
    </w:p>
    <w:p w:rsidR="001D6B66" w:rsidRDefault="001D6B66" w:rsidP="00C64E13">
      <w:pPr>
        <w:spacing w:after="0"/>
        <w:ind w:left="1800"/>
      </w:pPr>
      <w:r>
        <w:t xml:space="preserve">To apply:  </w:t>
      </w:r>
      <w:r w:rsidR="00470D13">
        <w:t>Send or</w:t>
      </w:r>
      <w:r w:rsidR="00C64E13">
        <w:t xml:space="preserve"> deliver cover letter, resume, and completed library employment application</w:t>
      </w:r>
      <w:r w:rsidR="00470D13">
        <w:t xml:space="preserve"> to Marilyn Hite, Library Director, Defiance Public Library, 320 Fort Street, Defiance, OH 43512 or e-mail documents to </w:t>
      </w:r>
      <w:hyperlink r:id="rId7" w:history="1">
        <w:r w:rsidR="00470D13" w:rsidRPr="00A50098">
          <w:rPr>
            <w:rStyle w:val="Hyperlink"/>
          </w:rPr>
          <w:t>mhite@defiancelibrary.org</w:t>
        </w:r>
      </w:hyperlink>
      <w:r>
        <w:t xml:space="preserve">.  </w:t>
      </w:r>
      <w:r w:rsidR="00C64E13">
        <w:t xml:space="preserve">To </w:t>
      </w:r>
      <w:r w:rsidR="0009534E">
        <w:t>o</w:t>
      </w:r>
      <w:r w:rsidR="00596631">
        <w:t>btain</w:t>
      </w:r>
      <w:r>
        <w:t xml:space="preserve"> a complete job description and employment application</w:t>
      </w:r>
      <w:r w:rsidR="00C64E13">
        <w:t>,</w:t>
      </w:r>
      <w:r w:rsidR="00596631">
        <w:t xml:space="preserve"> </w:t>
      </w:r>
      <w:r w:rsidR="00C64E13">
        <w:t xml:space="preserve">e-mail </w:t>
      </w:r>
      <w:hyperlink r:id="rId8" w:history="1">
        <w:r w:rsidR="00C64E13" w:rsidRPr="00CF6A04">
          <w:rPr>
            <w:rStyle w:val="Hyperlink"/>
          </w:rPr>
          <w:t>mhite@defiancelibrary.org</w:t>
        </w:r>
      </w:hyperlink>
      <w:r w:rsidR="00596631">
        <w:t>.</w:t>
      </w:r>
      <w:r>
        <w:t xml:space="preserve"> </w:t>
      </w:r>
    </w:p>
    <w:p w:rsidR="00470D13" w:rsidRDefault="00470D13" w:rsidP="009778C5">
      <w:pPr>
        <w:spacing w:after="0"/>
        <w:ind w:left="1800"/>
      </w:pPr>
    </w:p>
    <w:p w:rsidR="00494200" w:rsidRDefault="001D6B66" w:rsidP="009778C5">
      <w:pPr>
        <w:spacing w:after="0"/>
        <w:ind w:left="1800"/>
      </w:pPr>
      <w:r>
        <w:t xml:space="preserve">Application Deadline:  </w:t>
      </w:r>
      <w:r w:rsidR="00494200">
        <w:t>Submission</w:t>
      </w:r>
      <w:r w:rsidR="00C64E13">
        <w:t>s</w:t>
      </w:r>
      <w:r w:rsidR="00494200">
        <w:t xml:space="preserve"> received by 5:00 pm, </w:t>
      </w:r>
      <w:r w:rsidR="00706977">
        <w:t>Wednesday</w:t>
      </w:r>
      <w:r w:rsidR="00494200">
        <w:t xml:space="preserve">, </w:t>
      </w:r>
      <w:r w:rsidR="00706977">
        <w:t>January 15</w:t>
      </w:r>
      <w:r w:rsidR="009751C3">
        <w:t>, 2014</w:t>
      </w:r>
      <w:r w:rsidR="00494200">
        <w:t>, will be given first consideration.</w:t>
      </w:r>
      <w:r w:rsidR="00596631">
        <w:t xml:space="preserve">  </w:t>
      </w:r>
      <w:r w:rsidR="00596631" w:rsidRPr="003963C9">
        <w:rPr>
          <w:rFonts w:cs="Arial"/>
          <w:sz w:val="24"/>
          <w:szCs w:val="24"/>
        </w:rPr>
        <w:t>We are an equal opportunity employer.  We do not discriminate on the basis of race, religion, color, sex, age, national origin, disability, or military status.</w:t>
      </w:r>
    </w:p>
    <w:p w:rsidR="00470D13" w:rsidRDefault="00470D13" w:rsidP="009778C5">
      <w:pPr>
        <w:spacing w:after="0"/>
        <w:ind w:left="1800"/>
      </w:pPr>
    </w:p>
    <w:p w:rsidR="00470D13" w:rsidRDefault="00470D13" w:rsidP="009778C5">
      <w:pPr>
        <w:spacing w:after="0"/>
        <w:ind w:left="1800"/>
      </w:pPr>
    </w:p>
    <w:sectPr w:rsidR="00470D13" w:rsidSect="009778C5">
      <w:headerReference w:type="default" r:id="rId9"/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8EE" w:rsidRDefault="006B68EE" w:rsidP="00D5313C">
      <w:pPr>
        <w:spacing w:after="0" w:line="240" w:lineRule="auto"/>
      </w:pPr>
      <w:r>
        <w:separator/>
      </w:r>
    </w:p>
  </w:endnote>
  <w:endnote w:type="continuationSeparator" w:id="0">
    <w:p w:rsidR="006B68EE" w:rsidRDefault="006B68EE" w:rsidP="00D53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8EE" w:rsidRDefault="006B68EE" w:rsidP="00D5313C">
      <w:pPr>
        <w:spacing w:after="0" w:line="240" w:lineRule="auto"/>
      </w:pPr>
      <w:r>
        <w:separator/>
      </w:r>
    </w:p>
  </w:footnote>
  <w:footnote w:type="continuationSeparator" w:id="0">
    <w:p w:rsidR="006B68EE" w:rsidRDefault="006B68EE" w:rsidP="00D53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3C1" w:rsidRDefault="00931E2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-785495</wp:posOffset>
              </wp:positionH>
              <wp:positionV relativeFrom="paragraph">
                <wp:posOffset>-450215</wp:posOffset>
              </wp:positionV>
              <wp:extent cx="1870075" cy="9948545"/>
              <wp:effectExtent l="0" t="6985" r="1270" b="762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70075" cy="9948545"/>
                        <a:chOff x="45" y="11"/>
                        <a:chExt cx="2945" cy="15667"/>
                      </a:xfrm>
                    </wpg:grpSpPr>
                    <pic:pic xmlns:pic="http://schemas.openxmlformats.org/drawingml/2006/picture">
                      <pic:nvPicPr>
                        <pic:cNvPr id="2" name="Picture 1" descr="dpls_logo_152c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422" t="77747" r="6078" b="8733"/>
                        <a:stretch>
                          <a:fillRect/>
                        </a:stretch>
                      </pic:blipFill>
                      <pic:spPr bwMode="auto">
                        <a:xfrm>
                          <a:off x="203" y="3448"/>
                          <a:ext cx="2479" cy="3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45" y="3949"/>
                          <a:ext cx="2945" cy="1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3C1" w:rsidRPr="00DE6578" w:rsidRDefault="008773C1" w:rsidP="00D5313C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DE6578">
                              <w:rPr>
                                <w:rFonts w:ascii="Century Gothic" w:hAnsi="Century Gothic"/>
                              </w:rPr>
                              <w:t>Main Library:</w:t>
                            </w:r>
                          </w:p>
                          <w:p w:rsidR="008773C1" w:rsidRPr="00DE6578" w:rsidRDefault="008773C1" w:rsidP="00D5313C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DE657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Defiance Public Library</w:t>
                            </w:r>
                          </w:p>
                          <w:p w:rsidR="008773C1" w:rsidRPr="00DE6578" w:rsidRDefault="008773C1" w:rsidP="00D5313C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DE657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320 Fort St.</w:t>
                            </w:r>
                          </w:p>
                          <w:p w:rsidR="008773C1" w:rsidRPr="00DE6578" w:rsidRDefault="008773C1" w:rsidP="00D5313C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DE657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Defiance, OH 43512</w:t>
                            </w:r>
                          </w:p>
                          <w:p w:rsidR="008773C1" w:rsidRPr="00DE6578" w:rsidRDefault="008773C1" w:rsidP="00D5313C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E657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ph</w:t>
                            </w:r>
                            <w:proofErr w:type="gramEnd"/>
                            <w:r w:rsidRPr="00DE657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. 419-782-1456</w:t>
                            </w:r>
                          </w:p>
                          <w:p w:rsidR="008773C1" w:rsidRPr="00DE6578" w:rsidRDefault="008773C1" w:rsidP="00D5313C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E657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fax</w:t>
                            </w:r>
                            <w:proofErr w:type="gramEnd"/>
                            <w:r w:rsidRPr="00DE657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. 419-782-6235</w:t>
                            </w:r>
                          </w:p>
                          <w:p w:rsidR="008773C1" w:rsidRPr="00DE6578" w:rsidRDefault="008773C1" w:rsidP="00D5313C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8773C1" w:rsidRPr="00DE6578" w:rsidRDefault="008773C1" w:rsidP="00D5313C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DE6578">
                              <w:rPr>
                                <w:rFonts w:ascii="Century Gothic" w:hAnsi="Century Gothic"/>
                              </w:rPr>
                              <w:t>Branches:</w:t>
                            </w:r>
                          </w:p>
                          <w:p w:rsidR="008773C1" w:rsidRPr="00DE6578" w:rsidRDefault="008773C1" w:rsidP="00D5313C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DE657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Johnson Memorial Branch</w:t>
                            </w:r>
                          </w:p>
                          <w:p w:rsidR="008773C1" w:rsidRPr="00DE6578" w:rsidRDefault="008773C1" w:rsidP="00D5313C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DE657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116 W High St.</w:t>
                            </w:r>
                          </w:p>
                          <w:p w:rsidR="008773C1" w:rsidRPr="00DE6578" w:rsidRDefault="008773C1" w:rsidP="00D5313C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DE657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Hicksville, OH 43526</w:t>
                            </w:r>
                          </w:p>
                          <w:p w:rsidR="008773C1" w:rsidRPr="00DE6578" w:rsidRDefault="008773C1" w:rsidP="00D5313C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E657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ph</w:t>
                            </w:r>
                            <w:proofErr w:type="gramEnd"/>
                            <w:r w:rsidRPr="00DE657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. 419-542-6200</w:t>
                            </w:r>
                          </w:p>
                          <w:p w:rsidR="008773C1" w:rsidRPr="00DE6578" w:rsidRDefault="008773C1" w:rsidP="00D5313C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E657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fax</w:t>
                            </w:r>
                            <w:proofErr w:type="gramEnd"/>
                            <w:r w:rsidRPr="00DE657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. 419-542-1015</w:t>
                            </w:r>
                          </w:p>
                          <w:p w:rsidR="008773C1" w:rsidRPr="00DE6578" w:rsidRDefault="008773C1" w:rsidP="00D5313C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8773C1" w:rsidRPr="00DE6578" w:rsidRDefault="008773C1" w:rsidP="00D5313C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DE657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Sherwood Branch Library</w:t>
                            </w:r>
                          </w:p>
                          <w:p w:rsidR="008773C1" w:rsidRPr="00DE6578" w:rsidRDefault="008773C1" w:rsidP="00D5313C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DE657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117 N Harrison </w:t>
                            </w:r>
                          </w:p>
                          <w:p w:rsidR="008773C1" w:rsidRPr="00DE6578" w:rsidRDefault="008773C1" w:rsidP="00D5313C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DE657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Sherwood, OH 43556</w:t>
                            </w:r>
                          </w:p>
                          <w:p w:rsidR="008773C1" w:rsidRPr="00DE6578" w:rsidRDefault="008773C1" w:rsidP="00D5313C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E657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ph</w:t>
                            </w:r>
                            <w:proofErr w:type="gramEnd"/>
                            <w:r w:rsidRPr="00DE657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. 419-899-4343</w:t>
                            </w:r>
                          </w:p>
                          <w:p w:rsidR="008773C1" w:rsidRPr="005733C0" w:rsidRDefault="008773C1" w:rsidP="00D5313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E657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fax</w:t>
                            </w:r>
                            <w:proofErr w:type="gramEnd"/>
                            <w:r w:rsidRPr="00DE657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. 419-899-4343</w:t>
                            </w:r>
                          </w:p>
                          <w:p w:rsidR="008773C1" w:rsidRDefault="008773C1" w:rsidP="00D5313C"/>
                          <w:p w:rsidR="008773C1" w:rsidRPr="00DE6578" w:rsidRDefault="008773C1" w:rsidP="00D5313C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DE657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www.defiancelibrary.org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" name="Group 4"/>
                      <wpg:cNvGrpSpPr>
                        <a:grpSpLocks/>
                      </wpg:cNvGrpSpPr>
                      <wpg:grpSpPr bwMode="auto">
                        <a:xfrm>
                          <a:off x="2914" y="11"/>
                          <a:ext cx="0" cy="15667"/>
                          <a:chOff x="2914" y="11"/>
                          <a:chExt cx="0" cy="15667"/>
                        </a:xfrm>
                      </wpg:grpSpPr>
                      <wps:wsp>
                        <wps:cNvPr id="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2914" y="3448"/>
                            <a:ext cx="0" cy="89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6"/>
                        <wps:cNvCnPr>
                          <a:cxnSpLocks noChangeShapeType="1"/>
                        </wps:cNvCnPr>
                        <wps:spPr bwMode="auto">
                          <a:xfrm flipV="1">
                            <a:off x="2914" y="11"/>
                            <a:ext cx="0" cy="34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2914" y="12358"/>
                            <a:ext cx="0" cy="3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4385" b="21977"/>
                        <a:stretch>
                          <a:fillRect/>
                        </a:stretch>
                      </pic:blipFill>
                      <pic:spPr bwMode="auto">
                        <a:xfrm>
                          <a:off x="203" y="990"/>
                          <a:ext cx="2297" cy="24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61.85pt;margin-top:-35.45pt;width:147.25pt;height:783.35pt;z-index:251660288" coordorigin="45,11" coordsize="2945,15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dpls_logo_152c.png" style="position:absolute;left:203;top:3448;width:2479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dTy/EAAAA2gAAAA8AAABkcnMvZG93bnJldi54bWxEj0FrwkAUhO9C/8PyCt50YwQp0VWKreil&#10;tFFBj6/Z1yQ0+zZmV43+elcQPA4z8w0zmbWmEidqXGlZwaAfgSDOrC45V7DdLHpvIJxH1lhZJgUX&#10;cjCbvnQmmGh75pROa5+LAGGXoILC+zqR0mUFGXR9WxMH7882Bn2QTS51g+cAN5WMo2gkDZYcFgqs&#10;aV5Q9r8+GgXLT7Mf0lf8jenP79UeLrt09LFUqvvavo9BeGr9M/xor7SCGO5Xwg2Q0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dTy/EAAAA2gAAAA8AAAAAAAAAAAAAAAAA&#10;nwIAAGRycy9kb3ducmV2LnhtbFBLBQYAAAAABAAEAPcAAACQAwAAAAA=&#10;">
                <v:imagedata r:id="rId3" o:title="dpls_logo_152c" croptop="50952f" cropbottom="5723f" cropleft="13384f" cropright="3983f" grayscale="t" bilevel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45;top:3949;width:2945;height:10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:rsidR="008773C1" w:rsidRPr="00DE6578" w:rsidRDefault="008773C1" w:rsidP="00D5313C">
                      <w:pPr>
                        <w:rPr>
                          <w:rFonts w:ascii="Century Gothic" w:hAnsi="Century Gothic"/>
                        </w:rPr>
                      </w:pPr>
                      <w:r w:rsidRPr="00DE6578">
                        <w:rPr>
                          <w:rFonts w:ascii="Century Gothic" w:hAnsi="Century Gothic"/>
                        </w:rPr>
                        <w:t>Main Library:</w:t>
                      </w:r>
                    </w:p>
                    <w:p w:rsidR="008773C1" w:rsidRPr="00DE6578" w:rsidRDefault="008773C1" w:rsidP="00D5313C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DE6578">
                        <w:rPr>
                          <w:rFonts w:ascii="Century Gothic" w:hAnsi="Century Gothic"/>
                          <w:sz w:val="20"/>
                          <w:szCs w:val="20"/>
                        </w:rPr>
                        <w:t>Defiance Public Library</w:t>
                      </w:r>
                    </w:p>
                    <w:p w:rsidR="008773C1" w:rsidRPr="00DE6578" w:rsidRDefault="008773C1" w:rsidP="00D5313C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DE6578">
                        <w:rPr>
                          <w:rFonts w:ascii="Century Gothic" w:hAnsi="Century Gothic"/>
                          <w:sz w:val="18"/>
                          <w:szCs w:val="18"/>
                        </w:rPr>
                        <w:t>320 Fort St.</w:t>
                      </w:r>
                    </w:p>
                    <w:p w:rsidR="008773C1" w:rsidRPr="00DE6578" w:rsidRDefault="008773C1" w:rsidP="00D5313C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DE6578">
                        <w:rPr>
                          <w:rFonts w:ascii="Century Gothic" w:hAnsi="Century Gothic"/>
                          <w:sz w:val="18"/>
                          <w:szCs w:val="18"/>
                        </w:rPr>
                        <w:t>Defiance, OH 43512</w:t>
                      </w:r>
                    </w:p>
                    <w:p w:rsidR="008773C1" w:rsidRPr="00DE6578" w:rsidRDefault="008773C1" w:rsidP="00D5313C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DE6578">
                        <w:rPr>
                          <w:rFonts w:ascii="Century Gothic" w:hAnsi="Century Gothic"/>
                          <w:sz w:val="18"/>
                          <w:szCs w:val="18"/>
                        </w:rPr>
                        <w:t>ph. 419-782-1456</w:t>
                      </w:r>
                    </w:p>
                    <w:p w:rsidR="008773C1" w:rsidRPr="00DE6578" w:rsidRDefault="008773C1" w:rsidP="00D5313C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DE6578">
                        <w:rPr>
                          <w:rFonts w:ascii="Century Gothic" w:hAnsi="Century Gothic"/>
                          <w:sz w:val="18"/>
                          <w:szCs w:val="18"/>
                        </w:rPr>
                        <w:t>fax. 419-782-6235</w:t>
                      </w:r>
                    </w:p>
                    <w:p w:rsidR="008773C1" w:rsidRPr="00DE6578" w:rsidRDefault="008773C1" w:rsidP="00D5313C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8773C1" w:rsidRPr="00DE6578" w:rsidRDefault="008773C1" w:rsidP="00D5313C">
                      <w:pPr>
                        <w:rPr>
                          <w:rFonts w:ascii="Century Gothic" w:hAnsi="Century Gothic"/>
                        </w:rPr>
                      </w:pPr>
                      <w:r w:rsidRPr="00DE6578">
                        <w:rPr>
                          <w:rFonts w:ascii="Century Gothic" w:hAnsi="Century Gothic"/>
                        </w:rPr>
                        <w:t>Branches:</w:t>
                      </w:r>
                    </w:p>
                    <w:p w:rsidR="008773C1" w:rsidRPr="00DE6578" w:rsidRDefault="008773C1" w:rsidP="00D5313C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DE6578">
                        <w:rPr>
                          <w:rFonts w:ascii="Century Gothic" w:hAnsi="Century Gothic"/>
                          <w:sz w:val="20"/>
                          <w:szCs w:val="20"/>
                        </w:rPr>
                        <w:t>Johnson Memorial Branch</w:t>
                      </w:r>
                    </w:p>
                    <w:p w:rsidR="008773C1" w:rsidRPr="00DE6578" w:rsidRDefault="008773C1" w:rsidP="00D5313C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DE6578">
                        <w:rPr>
                          <w:rFonts w:ascii="Century Gothic" w:hAnsi="Century Gothic"/>
                          <w:sz w:val="18"/>
                          <w:szCs w:val="18"/>
                        </w:rPr>
                        <w:t>116 W High St.</w:t>
                      </w:r>
                    </w:p>
                    <w:p w:rsidR="008773C1" w:rsidRPr="00DE6578" w:rsidRDefault="008773C1" w:rsidP="00D5313C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DE6578">
                        <w:rPr>
                          <w:rFonts w:ascii="Century Gothic" w:hAnsi="Century Gothic"/>
                          <w:sz w:val="18"/>
                          <w:szCs w:val="18"/>
                        </w:rPr>
                        <w:t>Hicksville, OH 43526</w:t>
                      </w:r>
                    </w:p>
                    <w:p w:rsidR="008773C1" w:rsidRPr="00DE6578" w:rsidRDefault="008773C1" w:rsidP="00D5313C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DE6578">
                        <w:rPr>
                          <w:rFonts w:ascii="Century Gothic" w:hAnsi="Century Gothic"/>
                          <w:sz w:val="18"/>
                          <w:szCs w:val="18"/>
                        </w:rPr>
                        <w:t>ph. 419-542-6200</w:t>
                      </w:r>
                    </w:p>
                    <w:p w:rsidR="008773C1" w:rsidRPr="00DE6578" w:rsidRDefault="008773C1" w:rsidP="00D5313C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DE6578">
                        <w:rPr>
                          <w:rFonts w:ascii="Century Gothic" w:hAnsi="Century Gothic"/>
                          <w:sz w:val="18"/>
                          <w:szCs w:val="18"/>
                        </w:rPr>
                        <w:t>fax. 419-542-1015</w:t>
                      </w:r>
                    </w:p>
                    <w:p w:rsidR="008773C1" w:rsidRPr="00DE6578" w:rsidRDefault="008773C1" w:rsidP="00D5313C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8773C1" w:rsidRPr="00DE6578" w:rsidRDefault="008773C1" w:rsidP="00D5313C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DE6578">
                        <w:rPr>
                          <w:rFonts w:ascii="Century Gothic" w:hAnsi="Century Gothic"/>
                          <w:sz w:val="20"/>
                          <w:szCs w:val="20"/>
                        </w:rPr>
                        <w:t>Sherwood Branch Library</w:t>
                      </w:r>
                    </w:p>
                    <w:p w:rsidR="008773C1" w:rsidRPr="00DE6578" w:rsidRDefault="008773C1" w:rsidP="00D5313C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DE6578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117 N Harrison </w:t>
                      </w:r>
                    </w:p>
                    <w:p w:rsidR="008773C1" w:rsidRPr="00DE6578" w:rsidRDefault="008773C1" w:rsidP="00D5313C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DE6578">
                        <w:rPr>
                          <w:rFonts w:ascii="Century Gothic" w:hAnsi="Century Gothic"/>
                          <w:sz w:val="18"/>
                          <w:szCs w:val="18"/>
                        </w:rPr>
                        <w:t>Sherwood, OH 43556</w:t>
                      </w:r>
                    </w:p>
                    <w:p w:rsidR="008773C1" w:rsidRPr="00DE6578" w:rsidRDefault="008773C1" w:rsidP="00D5313C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DE6578">
                        <w:rPr>
                          <w:rFonts w:ascii="Century Gothic" w:hAnsi="Century Gothic"/>
                          <w:sz w:val="18"/>
                          <w:szCs w:val="18"/>
                        </w:rPr>
                        <w:t>ph. 419-899-4343</w:t>
                      </w:r>
                    </w:p>
                    <w:p w:rsidR="008773C1" w:rsidRPr="005733C0" w:rsidRDefault="008773C1" w:rsidP="00D5313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DE6578">
                        <w:rPr>
                          <w:rFonts w:ascii="Century Gothic" w:hAnsi="Century Gothic"/>
                          <w:sz w:val="18"/>
                          <w:szCs w:val="18"/>
                        </w:rPr>
                        <w:t>fax. 419-899-4343</w:t>
                      </w:r>
                    </w:p>
                    <w:p w:rsidR="008773C1" w:rsidRDefault="008773C1" w:rsidP="00D5313C"/>
                    <w:p w:rsidR="008773C1" w:rsidRPr="00DE6578" w:rsidRDefault="008773C1" w:rsidP="00D5313C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DE6578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www.defiancelibrary.org</w:t>
                      </w:r>
                    </w:p>
                  </w:txbxContent>
                </v:textbox>
              </v:shape>
              <v:group id="Group 4" o:spid="_x0000_s1029" style="position:absolute;left:2914;top:11;width:0;height:15667" coordorigin="2914,11" coordsize="0,15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30" type="#_x0000_t32" style="position:absolute;left:2914;top:3448;width:0;height:89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UxOcQAAADaAAAADwAAAGRycy9kb3ducmV2LnhtbESPQWvCQBSE70L/w/IKvZlNBYuk2QQR&#10;2nq0aQ/t7Zl9JsHs25hdY9Jf7woFj8PMfMOk+WhaMVDvGssKnqMYBHFpdcOVgu+vt/kKhPPIGlvL&#10;pGAiB3n2MEsx0fbCnzQUvhIBwi5BBbX3XSKlK2sy6CLbEQfvYHuDPsi+krrHS4CbVi7i+EUabDgs&#10;1NjRpqbyWJyNgp99NRz/FtP7x+nXjia2u5Pc7pR6ehzXryA8jf4e/m9vtYIl3K6EGyC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NTE5xAAAANoAAAAPAAAAAAAAAAAA&#10;AAAAAKECAABkcnMvZG93bnJldi54bWxQSwUGAAAAAAQABAD5AAAAkgMAAAAA&#10;" strokecolor="#7f7f7f"/>
                <v:shape id="AutoShape 6" o:spid="_x0000_s1031" type="#_x0000_t32" style="position:absolute;left:2914;top:11;width:0;height:34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UlwcMAAADaAAAADwAAAGRycy9kb3ducmV2LnhtbESP0WrCQBRE3wv9h+UWfKsbC7ESXUUE&#10;aUkeSm0/4Jq9bqLZu0l2q/Hvu4Lg4zAzZ5jFarCNOFPva8cKJuMEBHHpdM1Gwe/P9nUGwgdkjY1j&#10;UnAlD6vl89MCM+0u/E3nXTAiQthnqKAKoc2k9GVFFv3YtcTRO7jeYoiyN1L3eIlw28i3JJlKizXH&#10;hQpb2lRUnnZ/VoHJ0yNhZ/I21bP3j6I72H3xpdToZVjPQQQawiN8b39qBVO4XYk3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VJcHDAAAA2gAAAA8AAAAAAAAAAAAA&#10;AAAAoQIAAGRycy9kb3ducmV2LnhtbFBLBQYAAAAABAAEAPkAAACRAwAAAAA=&#10;" strokecolor="white"/>
                <v:shape id="AutoShape 7" o:spid="_x0000_s1032" type="#_x0000_t32" style="position:absolute;left:2914;top:12358;width:0;height:3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lKGMIAAADaAAAADwAAAGRycy9kb3ducmV2LnhtbESPwWrDMBBE74H+g9hCb7HsFuriRgnB&#10;YEhpCcTpByzW1ha1VsZSbOfvq0Igx2Fm3jCb3WJ7MdHojWMFWZKCIG6cNtwq+D5X6zcQPiBr7B2T&#10;git52G0fVhsstJv5RFMdWhEh7AtU0IUwFFL6piOLPnEDcfR+3GgxRDm2Uo84R7jt5XOavkqLhuNC&#10;hwOVHTW/9cUqqI7Z18f8WZal4ZxyfqnM/lop9fS47N9BBFrCPXxrH7SCHP6vxBs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LlKGMIAAADaAAAADwAAAAAAAAAAAAAA&#10;AAChAgAAZHJzL2Rvd25yZXYueG1sUEsFBgAAAAAEAAQA+QAAAJADAAAAAA==&#10;" strokecolor="white"/>
              </v:group>
              <v:shape id="Picture 8" o:spid="_x0000_s1033" type="#_x0000_t75" style="position:absolute;left:203;top:990;width:2297;height:2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A2M/AAAAA2gAAAA8AAABkcnMvZG93bnJldi54bWxET89rwjAUvgv7H8IbeBFNO2Qb1VikIIzd&#10;6nbZ7dE822rzUpPU1v9+OQgeP77f23wynbiR861lBekqAUFcWd1yreD357D8BOEDssbOMim4k4d8&#10;9zLbYqbtyCXdjqEWMYR9hgqaEPpMSl81ZNCvbE8cuZN1BkOErpba4RjDTSffkuRdGmw5NjTYU9FQ&#10;dTkORkG/Pn/guhyGs3bFonDXQ/f9lyo1f532GxCBpvAUP9xfWkHcGq/EGyB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sDYz8AAAADaAAAADwAAAAAAAAAAAAAAAACfAgAA&#10;ZHJzL2Rvd25yZXYueG1sUEsFBgAAAAAEAAQA9wAAAIwDAAAAAA==&#10;">
                <v:imagedata r:id="rId4" o:title="" cropbottom="14403f" cropright="35642f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510"/>
    <w:rsid w:val="00015162"/>
    <w:rsid w:val="00042454"/>
    <w:rsid w:val="0009534E"/>
    <w:rsid w:val="00141C50"/>
    <w:rsid w:val="001D192D"/>
    <w:rsid w:val="001D6B66"/>
    <w:rsid w:val="00225765"/>
    <w:rsid w:val="00256A0E"/>
    <w:rsid w:val="00261C77"/>
    <w:rsid w:val="002A5AA6"/>
    <w:rsid w:val="002F374F"/>
    <w:rsid w:val="0033083E"/>
    <w:rsid w:val="0033189F"/>
    <w:rsid w:val="0035285E"/>
    <w:rsid w:val="00420CDB"/>
    <w:rsid w:val="00426770"/>
    <w:rsid w:val="004335B7"/>
    <w:rsid w:val="00464D6F"/>
    <w:rsid w:val="00465EFF"/>
    <w:rsid w:val="00470D13"/>
    <w:rsid w:val="00474C6A"/>
    <w:rsid w:val="00494200"/>
    <w:rsid w:val="004B5F27"/>
    <w:rsid w:val="004D56B8"/>
    <w:rsid w:val="005002AC"/>
    <w:rsid w:val="005070CA"/>
    <w:rsid w:val="00534A96"/>
    <w:rsid w:val="005407F0"/>
    <w:rsid w:val="005733C0"/>
    <w:rsid w:val="00596631"/>
    <w:rsid w:val="005F20B5"/>
    <w:rsid w:val="00661538"/>
    <w:rsid w:val="00683639"/>
    <w:rsid w:val="006B68EE"/>
    <w:rsid w:val="00706977"/>
    <w:rsid w:val="007249CE"/>
    <w:rsid w:val="00730405"/>
    <w:rsid w:val="00784C6B"/>
    <w:rsid w:val="007904F3"/>
    <w:rsid w:val="00793B89"/>
    <w:rsid w:val="007C6412"/>
    <w:rsid w:val="00834B2C"/>
    <w:rsid w:val="008471BE"/>
    <w:rsid w:val="008663BD"/>
    <w:rsid w:val="008773C1"/>
    <w:rsid w:val="00880889"/>
    <w:rsid w:val="008D30C7"/>
    <w:rsid w:val="00931E28"/>
    <w:rsid w:val="00955759"/>
    <w:rsid w:val="009649D8"/>
    <w:rsid w:val="0097066E"/>
    <w:rsid w:val="009751C3"/>
    <w:rsid w:val="009772C1"/>
    <w:rsid w:val="009778C5"/>
    <w:rsid w:val="00983AF8"/>
    <w:rsid w:val="009D22A5"/>
    <w:rsid w:val="009E5C2A"/>
    <w:rsid w:val="00A21458"/>
    <w:rsid w:val="00A87A0A"/>
    <w:rsid w:val="00A9402C"/>
    <w:rsid w:val="00B214C3"/>
    <w:rsid w:val="00B40651"/>
    <w:rsid w:val="00B4635A"/>
    <w:rsid w:val="00B94547"/>
    <w:rsid w:val="00BD2276"/>
    <w:rsid w:val="00C068CB"/>
    <w:rsid w:val="00C64E13"/>
    <w:rsid w:val="00CB6290"/>
    <w:rsid w:val="00D061AB"/>
    <w:rsid w:val="00D5313C"/>
    <w:rsid w:val="00D625E7"/>
    <w:rsid w:val="00D72F40"/>
    <w:rsid w:val="00DB21E2"/>
    <w:rsid w:val="00DC2292"/>
    <w:rsid w:val="00DE6578"/>
    <w:rsid w:val="00EC5510"/>
    <w:rsid w:val="00ED093D"/>
    <w:rsid w:val="00F01EE4"/>
    <w:rsid w:val="00F061C0"/>
    <w:rsid w:val="00F20946"/>
    <w:rsid w:val="00F24C3A"/>
    <w:rsid w:val="00FE5136"/>
    <w:rsid w:val="00FE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74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07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70C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D531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5313C"/>
    <w:rPr>
      <w:rFonts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D531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5313C"/>
    <w:rPr>
      <w:rFonts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70D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74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07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70C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D531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5313C"/>
    <w:rPr>
      <w:rFonts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D531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5313C"/>
    <w:rPr>
      <w:rFonts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70D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hite@defiancelibrary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hite@defiancelibrary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helly%20Zeedyke\Local%20Settings\Temporary%20Internet%20Files\Content.Outlook\F30KZ7AL\dpls%20Letterhead%20BW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dpls Letterhead BW (2)</Template>
  <TotalTime>6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DPL</dc:creator>
  <cp:lastModifiedBy>mhite</cp:lastModifiedBy>
  <cp:revision>4</cp:revision>
  <cp:lastPrinted>2013-03-05T17:38:00Z</cp:lastPrinted>
  <dcterms:created xsi:type="dcterms:W3CDTF">2013-12-17T16:48:00Z</dcterms:created>
  <dcterms:modified xsi:type="dcterms:W3CDTF">2013-12-17T17:55:00Z</dcterms:modified>
</cp:coreProperties>
</file>