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3C1" w:rsidRDefault="008773C1" w:rsidP="009778C5">
      <w:pPr>
        <w:spacing w:after="0"/>
        <w:ind w:left="1800"/>
      </w:pPr>
      <w:bookmarkStart w:id="0" w:name="_GoBack"/>
      <w:bookmarkEnd w:id="0"/>
    </w:p>
    <w:p w:rsidR="00470D13" w:rsidRDefault="00470D13" w:rsidP="009778C5">
      <w:pPr>
        <w:spacing w:after="0"/>
        <w:ind w:left="1800"/>
      </w:pPr>
    </w:p>
    <w:p w:rsidR="00470D13" w:rsidRDefault="00470D13" w:rsidP="009778C5">
      <w:pPr>
        <w:spacing w:after="0"/>
        <w:ind w:left="1800"/>
      </w:pPr>
    </w:p>
    <w:p w:rsidR="00470D13" w:rsidRDefault="00470D13" w:rsidP="009778C5">
      <w:pPr>
        <w:spacing w:after="0"/>
        <w:ind w:left="1800"/>
      </w:pPr>
    </w:p>
    <w:p w:rsidR="00470D13" w:rsidRDefault="00470D13" w:rsidP="009778C5">
      <w:pPr>
        <w:spacing w:after="0"/>
        <w:ind w:left="1800"/>
      </w:pPr>
    </w:p>
    <w:p w:rsidR="00470D13" w:rsidRDefault="00470D13" w:rsidP="009778C5">
      <w:pPr>
        <w:spacing w:after="0"/>
        <w:ind w:left="1800"/>
      </w:pPr>
    </w:p>
    <w:p w:rsidR="00470D13" w:rsidRDefault="00470D13" w:rsidP="009778C5">
      <w:pPr>
        <w:spacing w:after="0"/>
        <w:ind w:left="1800"/>
      </w:pPr>
    </w:p>
    <w:p w:rsidR="00470D13" w:rsidRDefault="0009534E" w:rsidP="009778C5">
      <w:pPr>
        <w:spacing w:after="0"/>
        <w:ind w:left="1800"/>
      </w:pPr>
      <w:r>
        <w:t>December 13, 2013</w:t>
      </w:r>
    </w:p>
    <w:p w:rsidR="00470D13" w:rsidRDefault="00470D13" w:rsidP="009778C5">
      <w:pPr>
        <w:spacing w:after="0"/>
        <w:ind w:left="1800"/>
      </w:pPr>
    </w:p>
    <w:p w:rsidR="001D6B66" w:rsidRPr="001D6B66" w:rsidRDefault="001D6B66" w:rsidP="009778C5">
      <w:pPr>
        <w:spacing w:after="0"/>
        <w:ind w:left="1800"/>
        <w:rPr>
          <w:u w:val="single"/>
        </w:rPr>
      </w:pPr>
      <w:r w:rsidRPr="001D6B66">
        <w:rPr>
          <w:u w:val="single"/>
        </w:rPr>
        <w:t>Position Open</w:t>
      </w:r>
    </w:p>
    <w:p w:rsidR="00470D13" w:rsidRPr="001D6B66" w:rsidRDefault="00470D13" w:rsidP="009778C5">
      <w:pPr>
        <w:spacing w:after="0"/>
        <w:ind w:left="1800"/>
        <w:rPr>
          <w:b/>
          <w:sz w:val="24"/>
          <w:szCs w:val="24"/>
        </w:rPr>
      </w:pPr>
      <w:r w:rsidRPr="001D6B66">
        <w:rPr>
          <w:b/>
          <w:sz w:val="24"/>
          <w:szCs w:val="24"/>
        </w:rPr>
        <w:t>Chief Fiscal Officer</w:t>
      </w:r>
    </w:p>
    <w:p w:rsidR="00470D13" w:rsidRPr="001D6B66" w:rsidRDefault="001D6B66" w:rsidP="009778C5">
      <w:pPr>
        <w:spacing w:after="0"/>
        <w:ind w:left="1800"/>
        <w:rPr>
          <w:b/>
          <w:sz w:val="24"/>
          <w:szCs w:val="24"/>
        </w:rPr>
      </w:pPr>
      <w:r w:rsidRPr="001D6B66">
        <w:rPr>
          <w:b/>
          <w:sz w:val="24"/>
          <w:szCs w:val="24"/>
        </w:rPr>
        <w:t>Defiance Public Library System</w:t>
      </w:r>
    </w:p>
    <w:p w:rsidR="001D6B66" w:rsidRDefault="001D6B66" w:rsidP="009778C5">
      <w:pPr>
        <w:spacing w:after="0"/>
        <w:ind w:left="1800"/>
      </w:pPr>
    </w:p>
    <w:p w:rsidR="00494200" w:rsidRDefault="00470D13" w:rsidP="00470D13">
      <w:pPr>
        <w:spacing w:after="0"/>
        <w:ind w:left="1800"/>
      </w:pPr>
      <w:r>
        <w:t>Principle Duties:</w:t>
      </w:r>
      <w:r w:rsidR="00494200">
        <w:t xml:space="preserve"> Oversees financial operations of the library and ensures that all financial accounting operations comply with federal, state and local laws, state audit requirements, and the policies and decisions of the Library Board of Trustees.  </w:t>
      </w:r>
      <w:r w:rsidR="001D6B66">
        <w:t xml:space="preserve">Responsibilities include serving as facilities manager of main library and two branches as needed.   </w:t>
      </w:r>
      <w:proofErr w:type="gramStart"/>
      <w:r w:rsidR="001D6B66">
        <w:t>Supervises a staff of one.</w:t>
      </w:r>
      <w:proofErr w:type="gramEnd"/>
      <w:r w:rsidR="001D6B66">
        <w:t xml:space="preserve">  </w:t>
      </w:r>
    </w:p>
    <w:p w:rsidR="00494200" w:rsidRDefault="00494200" w:rsidP="00470D13">
      <w:pPr>
        <w:spacing w:after="0"/>
        <w:ind w:left="1800"/>
      </w:pPr>
    </w:p>
    <w:p w:rsidR="00470D13" w:rsidRDefault="00470D13" w:rsidP="00470D13">
      <w:pPr>
        <w:spacing w:after="0"/>
        <w:ind w:left="1800"/>
      </w:pPr>
      <w:r>
        <w:t>Qualifications/Requirements:</w:t>
      </w:r>
      <w:r w:rsidR="001D6B66">
        <w:t xml:space="preserve">  Bachelor’s degree in accounting, finance or related field and a minimum of three (3) years of financial accounting experience.   </w:t>
      </w:r>
      <w:proofErr w:type="gramStart"/>
      <w:r w:rsidR="001D6B66">
        <w:t>Must meet bonding requirements.</w:t>
      </w:r>
      <w:proofErr w:type="gramEnd"/>
      <w:r w:rsidR="001D6B66">
        <w:t xml:space="preserve">  </w:t>
      </w:r>
    </w:p>
    <w:p w:rsidR="00470D13" w:rsidRDefault="00470D13" w:rsidP="00470D13">
      <w:pPr>
        <w:spacing w:after="0"/>
        <w:ind w:left="1800"/>
      </w:pPr>
    </w:p>
    <w:p w:rsidR="00470D13" w:rsidRDefault="00596631" w:rsidP="009778C5">
      <w:pPr>
        <w:spacing w:after="0"/>
        <w:ind w:left="1800"/>
      </w:pPr>
      <w:r>
        <w:t xml:space="preserve">Position:  </w:t>
      </w:r>
      <w:r w:rsidR="00470D13">
        <w:t>Fulltime</w:t>
      </w:r>
      <w:r w:rsidR="001D6B66">
        <w:t xml:space="preserve"> (</w:t>
      </w:r>
      <w:r w:rsidR="00470D13">
        <w:t xml:space="preserve">40 </w:t>
      </w:r>
      <w:proofErr w:type="spellStart"/>
      <w:r>
        <w:t>hrs</w:t>
      </w:r>
      <w:proofErr w:type="spellEnd"/>
      <w:r>
        <w:t>/</w:t>
      </w:r>
      <w:proofErr w:type="spellStart"/>
      <w:r>
        <w:t>wk</w:t>
      </w:r>
      <w:proofErr w:type="spellEnd"/>
      <w:r w:rsidR="001D6B66">
        <w:t>), salaried, exempt position</w:t>
      </w:r>
      <w:r w:rsidR="00470D13">
        <w:t xml:space="preserve"> with benefits.  </w:t>
      </w:r>
      <w:proofErr w:type="gramStart"/>
      <w:r w:rsidR="00470D13">
        <w:t>Salary negotiable depending on qualifications and experience.</w:t>
      </w:r>
      <w:proofErr w:type="gramEnd"/>
      <w:r w:rsidR="00470D13">
        <w:t xml:space="preserve">  </w:t>
      </w:r>
    </w:p>
    <w:p w:rsidR="00470D13" w:rsidRDefault="00470D13" w:rsidP="009778C5">
      <w:pPr>
        <w:spacing w:after="0"/>
        <w:ind w:left="1800"/>
      </w:pPr>
    </w:p>
    <w:p w:rsidR="001D6B66" w:rsidRDefault="001D6B66" w:rsidP="00C64E13">
      <w:pPr>
        <w:spacing w:after="0"/>
        <w:ind w:left="1800"/>
      </w:pPr>
      <w:r>
        <w:t xml:space="preserve">To apply:  </w:t>
      </w:r>
      <w:r w:rsidR="00470D13">
        <w:t>Send or</w:t>
      </w:r>
      <w:r w:rsidR="00C64E13">
        <w:t xml:space="preserve"> deliver cover letter, resume, and completed library employment application</w:t>
      </w:r>
      <w:r w:rsidR="00470D13">
        <w:t xml:space="preserve"> to Marilyn Hite, Library Director, Defiance Public Library, 320 Fort Street, Defiance, OH 43512 or e-mail documents to </w:t>
      </w:r>
      <w:hyperlink r:id="rId7" w:history="1">
        <w:r w:rsidR="00470D13" w:rsidRPr="00A50098">
          <w:rPr>
            <w:rStyle w:val="Hyperlink"/>
          </w:rPr>
          <w:t>mhite@defiancelibrary.org</w:t>
        </w:r>
      </w:hyperlink>
      <w:r>
        <w:t xml:space="preserve">.  </w:t>
      </w:r>
      <w:r w:rsidR="00C64E13">
        <w:t xml:space="preserve">To </w:t>
      </w:r>
      <w:r w:rsidR="0009534E">
        <w:t>o</w:t>
      </w:r>
      <w:r w:rsidR="00596631">
        <w:t>btain</w:t>
      </w:r>
      <w:r>
        <w:t xml:space="preserve"> a complete job description and employment application</w:t>
      </w:r>
      <w:r w:rsidR="00C64E13">
        <w:t>,</w:t>
      </w:r>
      <w:r w:rsidR="00596631">
        <w:t xml:space="preserve"> </w:t>
      </w:r>
      <w:r w:rsidR="00C64E13">
        <w:t xml:space="preserve">e-mail </w:t>
      </w:r>
      <w:hyperlink r:id="rId8" w:history="1">
        <w:r w:rsidR="00C64E13" w:rsidRPr="00CF6A04">
          <w:rPr>
            <w:rStyle w:val="Hyperlink"/>
          </w:rPr>
          <w:t>mhite@defiancelibrary.org</w:t>
        </w:r>
      </w:hyperlink>
      <w:r w:rsidR="00596631">
        <w:t>.</w:t>
      </w:r>
      <w:r>
        <w:t xml:space="preserve"> </w:t>
      </w:r>
    </w:p>
    <w:p w:rsidR="00470D13" w:rsidRDefault="00470D13" w:rsidP="009778C5">
      <w:pPr>
        <w:spacing w:after="0"/>
        <w:ind w:left="1800"/>
      </w:pPr>
    </w:p>
    <w:p w:rsidR="00494200" w:rsidRDefault="001D6B66" w:rsidP="009778C5">
      <w:pPr>
        <w:spacing w:after="0"/>
        <w:ind w:left="1800"/>
      </w:pPr>
      <w:r>
        <w:t xml:space="preserve">Application Deadline:  </w:t>
      </w:r>
      <w:r w:rsidR="00494200">
        <w:t>Submission</w:t>
      </w:r>
      <w:r w:rsidR="00C64E13">
        <w:t>s</w:t>
      </w:r>
      <w:r w:rsidR="00494200">
        <w:t xml:space="preserve"> received by 5:00 pm, Friday, </w:t>
      </w:r>
      <w:r w:rsidR="0009534E">
        <w:t>January 10</w:t>
      </w:r>
      <w:r w:rsidR="009751C3">
        <w:t>, 2014</w:t>
      </w:r>
      <w:r w:rsidR="00494200">
        <w:t>, will be given first consideration.</w:t>
      </w:r>
      <w:r w:rsidR="00596631">
        <w:t xml:space="preserve">  </w:t>
      </w:r>
      <w:r w:rsidR="00596631" w:rsidRPr="003963C9">
        <w:rPr>
          <w:rFonts w:cs="Arial"/>
          <w:sz w:val="24"/>
          <w:szCs w:val="24"/>
        </w:rPr>
        <w:t>We are an equal opportunity employer.  We do not discriminate on the basis of race, religion, color, sex, age, national origin, disability, or military status.</w:t>
      </w:r>
    </w:p>
    <w:p w:rsidR="00470D13" w:rsidRDefault="00470D13" w:rsidP="009778C5">
      <w:pPr>
        <w:spacing w:after="0"/>
        <w:ind w:left="1800"/>
      </w:pPr>
    </w:p>
    <w:p w:rsidR="00470D13" w:rsidRDefault="00470D13" w:rsidP="009778C5">
      <w:pPr>
        <w:spacing w:after="0"/>
        <w:ind w:left="1800"/>
      </w:pPr>
    </w:p>
    <w:sectPr w:rsidR="00470D13" w:rsidSect="009778C5">
      <w:headerReference w:type="default" r:id="rId9"/>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6B8" w:rsidRDefault="004D56B8" w:rsidP="00D5313C">
      <w:pPr>
        <w:spacing w:after="0" w:line="240" w:lineRule="auto"/>
      </w:pPr>
      <w:r>
        <w:separator/>
      </w:r>
    </w:p>
  </w:endnote>
  <w:endnote w:type="continuationSeparator" w:id="0">
    <w:p w:rsidR="004D56B8" w:rsidRDefault="004D56B8" w:rsidP="00D53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6B8" w:rsidRDefault="004D56B8" w:rsidP="00D5313C">
      <w:pPr>
        <w:spacing w:after="0" w:line="240" w:lineRule="auto"/>
      </w:pPr>
      <w:r>
        <w:separator/>
      </w:r>
    </w:p>
  </w:footnote>
  <w:footnote w:type="continuationSeparator" w:id="0">
    <w:p w:rsidR="004D56B8" w:rsidRDefault="004D56B8" w:rsidP="00D531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3C1" w:rsidRDefault="00931E28">
    <w:pPr>
      <w:pStyle w:val="Header"/>
    </w:pPr>
    <w:r>
      <w:rPr>
        <w:noProof/>
      </w:rPr>
      <mc:AlternateContent>
        <mc:Choice Requires="wpg">
          <w:drawing>
            <wp:anchor distT="0" distB="0" distL="114300" distR="114300" simplePos="0" relativeHeight="251660288" behindDoc="0" locked="0" layoutInCell="1" allowOverlap="1">
              <wp:simplePos x="0" y="0"/>
              <wp:positionH relativeFrom="column">
                <wp:posOffset>-785495</wp:posOffset>
              </wp:positionH>
              <wp:positionV relativeFrom="paragraph">
                <wp:posOffset>-450215</wp:posOffset>
              </wp:positionV>
              <wp:extent cx="1870075" cy="9948545"/>
              <wp:effectExtent l="0" t="6985" r="127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9948545"/>
                        <a:chOff x="45" y="11"/>
                        <a:chExt cx="2945" cy="15667"/>
                      </a:xfrm>
                    </wpg:grpSpPr>
                    <pic:pic xmlns:pic="http://schemas.openxmlformats.org/drawingml/2006/picture">
                      <pic:nvPicPr>
                        <pic:cNvPr id="2" name="Picture 1" descr="dpls_logo_152c.png"/>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l="20422" t="77747" r="6078" b="8733"/>
                        <a:stretch>
                          <a:fillRect/>
                        </a:stretch>
                      </pic:blipFill>
                      <pic:spPr bwMode="auto">
                        <a:xfrm>
                          <a:off x="203" y="3448"/>
                          <a:ext cx="2479" cy="30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45" y="3949"/>
                          <a:ext cx="2945" cy="1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3C1" w:rsidRPr="00DE6578" w:rsidRDefault="008773C1" w:rsidP="00D5313C">
                            <w:pPr>
                              <w:rPr>
                                <w:rFonts w:ascii="Century Gothic" w:hAnsi="Century Gothic"/>
                              </w:rPr>
                            </w:pPr>
                            <w:r w:rsidRPr="00DE6578">
                              <w:rPr>
                                <w:rFonts w:ascii="Century Gothic" w:hAnsi="Century Gothic"/>
                              </w:rPr>
                              <w:t>Main Library:</w:t>
                            </w:r>
                          </w:p>
                          <w:p w:rsidR="008773C1" w:rsidRPr="00DE6578" w:rsidRDefault="008773C1" w:rsidP="00D5313C">
                            <w:pPr>
                              <w:spacing w:after="0"/>
                              <w:rPr>
                                <w:rFonts w:ascii="Century Gothic" w:hAnsi="Century Gothic"/>
                                <w:sz w:val="20"/>
                                <w:szCs w:val="20"/>
                              </w:rPr>
                            </w:pPr>
                            <w:r w:rsidRPr="00DE6578">
                              <w:rPr>
                                <w:rFonts w:ascii="Century Gothic" w:hAnsi="Century Gothic"/>
                                <w:sz w:val="20"/>
                                <w:szCs w:val="20"/>
                              </w:rPr>
                              <w:t>Defiance Public Library</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320 Fort St.</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Defiance, OH 43512</w:t>
                            </w:r>
                          </w:p>
                          <w:p w:rsidR="008773C1" w:rsidRPr="00DE6578" w:rsidRDefault="008773C1" w:rsidP="00D5313C">
                            <w:pPr>
                              <w:spacing w:after="0"/>
                              <w:rPr>
                                <w:rFonts w:ascii="Century Gothic" w:hAnsi="Century Gothic"/>
                                <w:sz w:val="18"/>
                                <w:szCs w:val="18"/>
                              </w:rPr>
                            </w:pPr>
                            <w:proofErr w:type="gramStart"/>
                            <w:r w:rsidRPr="00DE6578">
                              <w:rPr>
                                <w:rFonts w:ascii="Century Gothic" w:hAnsi="Century Gothic"/>
                                <w:sz w:val="18"/>
                                <w:szCs w:val="18"/>
                              </w:rPr>
                              <w:t>ph</w:t>
                            </w:r>
                            <w:proofErr w:type="gramEnd"/>
                            <w:r w:rsidRPr="00DE6578">
                              <w:rPr>
                                <w:rFonts w:ascii="Century Gothic" w:hAnsi="Century Gothic"/>
                                <w:sz w:val="18"/>
                                <w:szCs w:val="18"/>
                              </w:rPr>
                              <w:t>. 419-782-1456</w:t>
                            </w:r>
                          </w:p>
                          <w:p w:rsidR="008773C1" w:rsidRPr="00DE6578" w:rsidRDefault="008773C1" w:rsidP="00D5313C">
                            <w:pPr>
                              <w:spacing w:after="0"/>
                              <w:rPr>
                                <w:rFonts w:ascii="Century Gothic" w:hAnsi="Century Gothic"/>
                                <w:sz w:val="18"/>
                                <w:szCs w:val="18"/>
                              </w:rPr>
                            </w:pPr>
                            <w:proofErr w:type="gramStart"/>
                            <w:r w:rsidRPr="00DE6578">
                              <w:rPr>
                                <w:rFonts w:ascii="Century Gothic" w:hAnsi="Century Gothic"/>
                                <w:sz w:val="18"/>
                                <w:szCs w:val="18"/>
                              </w:rPr>
                              <w:t>fax</w:t>
                            </w:r>
                            <w:proofErr w:type="gramEnd"/>
                            <w:r w:rsidRPr="00DE6578">
                              <w:rPr>
                                <w:rFonts w:ascii="Century Gothic" w:hAnsi="Century Gothic"/>
                                <w:sz w:val="18"/>
                                <w:szCs w:val="18"/>
                              </w:rPr>
                              <w:t>. 419-782-6235</w:t>
                            </w:r>
                          </w:p>
                          <w:p w:rsidR="008773C1" w:rsidRPr="00DE6578" w:rsidRDefault="008773C1" w:rsidP="00D5313C">
                            <w:pPr>
                              <w:rPr>
                                <w:rFonts w:ascii="Century Gothic" w:hAnsi="Century Gothic"/>
                              </w:rPr>
                            </w:pPr>
                          </w:p>
                          <w:p w:rsidR="008773C1" w:rsidRPr="00DE6578" w:rsidRDefault="008773C1" w:rsidP="00D5313C">
                            <w:pPr>
                              <w:rPr>
                                <w:rFonts w:ascii="Century Gothic" w:hAnsi="Century Gothic"/>
                              </w:rPr>
                            </w:pPr>
                            <w:r w:rsidRPr="00DE6578">
                              <w:rPr>
                                <w:rFonts w:ascii="Century Gothic" w:hAnsi="Century Gothic"/>
                              </w:rPr>
                              <w:t>Branches:</w:t>
                            </w:r>
                          </w:p>
                          <w:p w:rsidR="008773C1" w:rsidRPr="00DE6578" w:rsidRDefault="008773C1" w:rsidP="00D5313C">
                            <w:pPr>
                              <w:spacing w:after="0"/>
                              <w:rPr>
                                <w:rFonts w:ascii="Century Gothic" w:hAnsi="Century Gothic"/>
                                <w:sz w:val="20"/>
                                <w:szCs w:val="20"/>
                              </w:rPr>
                            </w:pPr>
                            <w:r w:rsidRPr="00DE6578">
                              <w:rPr>
                                <w:rFonts w:ascii="Century Gothic" w:hAnsi="Century Gothic"/>
                                <w:sz w:val="20"/>
                                <w:szCs w:val="20"/>
                              </w:rPr>
                              <w:t>Johnson Memorial Branch</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116 W High St.</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Hicksville, OH 43526</w:t>
                            </w:r>
                          </w:p>
                          <w:p w:rsidR="008773C1" w:rsidRPr="00DE6578" w:rsidRDefault="008773C1" w:rsidP="00D5313C">
                            <w:pPr>
                              <w:spacing w:after="0"/>
                              <w:rPr>
                                <w:rFonts w:ascii="Century Gothic" w:hAnsi="Century Gothic"/>
                                <w:sz w:val="18"/>
                                <w:szCs w:val="18"/>
                              </w:rPr>
                            </w:pPr>
                            <w:proofErr w:type="gramStart"/>
                            <w:r w:rsidRPr="00DE6578">
                              <w:rPr>
                                <w:rFonts w:ascii="Century Gothic" w:hAnsi="Century Gothic"/>
                                <w:sz w:val="18"/>
                                <w:szCs w:val="18"/>
                              </w:rPr>
                              <w:t>ph</w:t>
                            </w:r>
                            <w:proofErr w:type="gramEnd"/>
                            <w:r w:rsidRPr="00DE6578">
                              <w:rPr>
                                <w:rFonts w:ascii="Century Gothic" w:hAnsi="Century Gothic"/>
                                <w:sz w:val="18"/>
                                <w:szCs w:val="18"/>
                              </w:rPr>
                              <w:t>. 419-542-6200</w:t>
                            </w:r>
                          </w:p>
                          <w:p w:rsidR="008773C1" w:rsidRPr="00DE6578" w:rsidRDefault="008773C1" w:rsidP="00D5313C">
                            <w:pPr>
                              <w:spacing w:after="0"/>
                              <w:rPr>
                                <w:rFonts w:ascii="Century Gothic" w:hAnsi="Century Gothic"/>
                                <w:sz w:val="18"/>
                                <w:szCs w:val="18"/>
                              </w:rPr>
                            </w:pPr>
                            <w:proofErr w:type="gramStart"/>
                            <w:r w:rsidRPr="00DE6578">
                              <w:rPr>
                                <w:rFonts w:ascii="Century Gothic" w:hAnsi="Century Gothic"/>
                                <w:sz w:val="18"/>
                                <w:szCs w:val="18"/>
                              </w:rPr>
                              <w:t>fax</w:t>
                            </w:r>
                            <w:proofErr w:type="gramEnd"/>
                            <w:r w:rsidRPr="00DE6578">
                              <w:rPr>
                                <w:rFonts w:ascii="Century Gothic" w:hAnsi="Century Gothic"/>
                                <w:sz w:val="18"/>
                                <w:szCs w:val="18"/>
                              </w:rPr>
                              <w:t>. 419-542-1015</w:t>
                            </w:r>
                          </w:p>
                          <w:p w:rsidR="008773C1" w:rsidRPr="00DE6578" w:rsidRDefault="008773C1" w:rsidP="00D5313C">
                            <w:pPr>
                              <w:rPr>
                                <w:rFonts w:ascii="Century Gothic" w:hAnsi="Century Gothic"/>
                              </w:rPr>
                            </w:pPr>
                          </w:p>
                          <w:p w:rsidR="008773C1" w:rsidRPr="00DE6578" w:rsidRDefault="008773C1" w:rsidP="00D5313C">
                            <w:pPr>
                              <w:spacing w:after="0"/>
                              <w:rPr>
                                <w:rFonts w:ascii="Century Gothic" w:hAnsi="Century Gothic"/>
                                <w:sz w:val="20"/>
                                <w:szCs w:val="20"/>
                              </w:rPr>
                            </w:pPr>
                            <w:r w:rsidRPr="00DE6578">
                              <w:rPr>
                                <w:rFonts w:ascii="Century Gothic" w:hAnsi="Century Gothic"/>
                                <w:sz w:val="20"/>
                                <w:szCs w:val="20"/>
                              </w:rPr>
                              <w:t>Sherwood Branch Library</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 xml:space="preserve">117 N Harrison </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Sherwood, OH 43556</w:t>
                            </w:r>
                          </w:p>
                          <w:p w:rsidR="008773C1" w:rsidRPr="00DE6578" w:rsidRDefault="008773C1" w:rsidP="00D5313C">
                            <w:pPr>
                              <w:spacing w:after="0"/>
                              <w:rPr>
                                <w:rFonts w:ascii="Century Gothic" w:hAnsi="Century Gothic"/>
                                <w:sz w:val="18"/>
                                <w:szCs w:val="18"/>
                              </w:rPr>
                            </w:pPr>
                            <w:proofErr w:type="gramStart"/>
                            <w:r w:rsidRPr="00DE6578">
                              <w:rPr>
                                <w:rFonts w:ascii="Century Gothic" w:hAnsi="Century Gothic"/>
                                <w:sz w:val="18"/>
                                <w:szCs w:val="18"/>
                              </w:rPr>
                              <w:t>ph</w:t>
                            </w:r>
                            <w:proofErr w:type="gramEnd"/>
                            <w:r w:rsidRPr="00DE6578">
                              <w:rPr>
                                <w:rFonts w:ascii="Century Gothic" w:hAnsi="Century Gothic"/>
                                <w:sz w:val="18"/>
                                <w:szCs w:val="18"/>
                              </w:rPr>
                              <w:t>. 419-899-4343</w:t>
                            </w:r>
                          </w:p>
                          <w:p w:rsidR="008773C1" w:rsidRPr="005733C0" w:rsidRDefault="008773C1" w:rsidP="00D5313C">
                            <w:pPr>
                              <w:spacing w:after="0"/>
                              <w:rPr>
                                <w:sz w:val="18"/>
                                <w:szCs w:val="18"/>
                              </w:rPr>
                            </w:pPr>
                            <w:proofErr w:type="gramStart"/>
                            <w:r w:rsidRPr="00DE6578">
                              <w:rPr>
                                <w:rFonts w:ascii="Century Gothic" w:hAnsi="Century Gothic"/>
                                <w:sz w:val="18"/>
                                <w:szCs w:val="18"/>
                              </w:rPr>
                              <w:t>fax</w:t>
                            </w:r>
                            <w:proofErr w:type="gramEnd"/>
                            <w:r w:rsidRPr="00DE6578">
                              <w:rPr>
                                <w:rFonts w:ascii="Century Gothic" w:hAnsi="Century Gothic"/>
                                <w:sz w:val="18"/>
                                <w:szCs w:val="18"/>
                              </w:rPr>
                              <w:t>. 419-899-4343</w:t>
                            </w:r>
                          </w:p>
                          <w:p w:rsidR="008773C1" w:rsidRDefault="008773C1" w:rsidP="00D5313C"/>
                          <w:p w:rsidR="008773C1" w:rsidRPr="00DE6578" w:rsidRDefault="008773C1" w:rsidP="00D5313C">
                            <w:pPr>
                              <w:rPr>
                                <w:rFonts w:ascii="Century Gothic" w:hAnsi="Century Gothic"/>
                                <w:sz w:val="20"/>
                                <w:szCs w:val="20"/>
                              </w:rPr>
                            </w:pPr>
                            <w:r w:rsidRPr="00DE6578">
                              <w:rPr>
                                <w:rFonts w:ascii="Century Gothic" w:hAnsi="Century Gothic"/>
                                <w:sz w:val="20"/>
                                <w:szCs w:val="20"/>
                              </w:rPr>
                              <w:t>www.defiancelibrary.org</w:t>
                            </w:r>
                          </w:p>
                        </w:txbxContent>
                      </wps:txbx>
                      <wps:bodyPr rot="0" vert="horz" wrap="square" lIns="91440" tIns="45720" rIns="91440" bIns="45720" anchor="t" anchorCtr="0" upright="1">
                        <a:noAutofit/>
                      </wps:bodyPr>
                    </wps:wsp>
                    <wpg:grpSp>
                      <wpg:cNvPr id="4" name="Group 4"/>
                      <wpg:cNvGrpSpPr>
                        <a:grpSpLocks/>
                      </wpg:cNvGrpSpPr>
                      <wpg:grpSpPr bwMode="auto">
                        <a:xfrm>
                          <a:off x="2914" y="11"/>
                          <a:ext cx="0" cy="15667"/>
                          <a:chOff x="2914" y="11"/>
                          <a:chExt cx="0" cy="15667"/>
                        </a:xfrm>
                      </wpg:grpSpPr>
                      <wps:wsp>
                        <wps:cNvPr id="5" name="AutoShape 5"/>
                        <wps:cNvCnPr>
                          <a:cxnSpLocks noChangeShapeType="1"/>
                        </wps:cNvCnPr>
                        <wps:spPr bwMode="auto">
                          <a:xfrm>
                            <a:off x="2914" y="3448"/>
                            <a:ext cx="0" cy="891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AutoShape 6"/>
                        <wps:cNvCnPr>
                          <a:cxnSpLocks noChangeShapeType="1"/>
                        </wps:cNvCnPr>
                        <wps:spPr bwMode="auto">
                          <a:xfrm flipV="1">
                            <a:off x="2914" y="11"/>
                            <a:ext cx="0" cy="3472"/>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 name="AutoShape 7"/>
                        <wps:cNvCnPr>
                          <a:cxnSpLocks noChangeShapeType="1"/>
                        </wps:cNvCnPr>
                        <wps:spPr bwMode="auto">
                          <a:xfrm>
                            <a:off x="2914" y="12358"/>
                            <a:ext cx="0" cy="332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8" name="Picture 8"/>
                        <pic:cNvPicPr>
                          <a:picLocks noChangeAspect="1" noChangeArrowheads="1"/>
                        </pic:cNvPicPr>
                      </pic:nvPicPr>
                      <pic:blipFill>
                        <a:blip r:embed="rId2">
                          <a:extLst>
                            <a:ext uri="{28A0092B-C50C-407E-A947-70E740481C1C}">
                              <a14:useLocalDpi xmlns:a14="http://schemas.microsoft.com/office/drawing/2010/main" val="0"/>
                            </a:ext>
                          </a:extLst>
                        </a:blip>
                        <a:srcRect r="54385" b="21977"/>
                        <a:stretch>
                          <a:fillRect/>
                        </a:stretch>
                      </pic:blipFill>
                      <pic:spPr bwMode="auto">
                        <a:xfrm>
                          <a:off x="203" y="990"/>
                          <a:ext cx="2297" cy="24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61.85pt;margin-top:-35.45pt;width:147.25pt;height:783.35pt;z-index:251660288" coordorigin="45,11" coordsize="2945,15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pls_logo_152c.png" style="position:absolute;left:203;top:3448;width:2479;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Ty/EAAAA2gAAAA8AAABkcnMvZG93bnJldi54bWxEj0FrwkAUhO9C/8PyCt50YwQp0VWKreil&#10;tFFBj6/Z1yQ0+zZmV43+elcQPA4z8w0zmbWmEidqXGlZwaAfgSDOrC45V7DdLHpvIJxH1lhZJgUX&#10;cjCbvnQmmGh75pROa5+LAGGXoILC+zqR0mUFGXR9WxMH7882Bn2QTS51g+cAN5WMo2gkDZYcFgqs&#10;aV5Q9r8+GgXLT7Mf0lf8jenP79UeLrt09LFUqvvavo9BeGr9M/xor7SCGO5Xwg2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dTy/EAAAA2gAAAA8AAAAAAAAAAAAAAAAA&#10;nwIAAGRycy9kb3ducmV2LnhtbFBLBQYAAAAABAAEAPcAAACQAwAAAAA=&#10;">
                <v:imagedata r:id="rId3" o:title="dpls_logo_152c" croptop="50952f" cropbottom="5723f" cropleft="13384f" cropright="3983f" grayscale="t" bilevel="t"/>
              </v:shape>
              <v:shapetype id="_x0000_t202" coordsize="21600,21600" o:spt="202" path="m,l,21600r21600,l21600,xe">
                <v:stroke joinstyle="miter"/>
                <v:path gradientshapeok="t" o:connecttype="rect"/>
              </v:shapetype>
              <v:shape id="Text Box 3" o:spid="_x0000_s1028" type="#_x0000_t202" style="position:absolute;left:45;top:3949;width:2945;height:10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8773C1" w:rsidRPr="00DE6578" w:rsidRDefault="008773C1" w:rsidP="00D5313C">
                      <w:pPr>
                        <w:rPr>
                          <w:rFonts w:ascii="Century Gothic" w:hAnsi="Century Gothic"/>
                        </w:rPr>
                      </w:pPr>
                      <w:r w:rsidRPr="00DE6578">
                        <w:rPr>
                          <w:rFonts w:ascii="Century Gothic" w:hAnsi="Century Gothic"/>
                        </w:rPr>
                        <w:t>Main Library:</w:t>
                      </w:r>
                    </w:p>
                    <w:p w:rsidR="008773C1" w:rsidRPr="00DE6578" w:rsidRDefault="008773C1" w:rsidP="00D5313C">
                      <w:pPr>
                        <w:spacing w:after="0"/>
                        <w:rPr>
                          <w:rFonts w:ascii="Century Gothic" w:hAnsi="Century Gothic"/>
                          <w:sz w:val="20"/>
                          <w:szCs w:val="20"/>
                        </w:rPr>
                      </w:pPr>
                      <w:r w:rsidRPr="00DE6578">
                        <w:rPr>
                          <w:rFonts w:ascii="Century Gothic" w:hAnsi="Century Gothic"/>
                          <w:sz w:val="20"/>
                          <w:szCs w:val="20"/>
                        </w:rPr>
                        <w:t>Defiance Public Library</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320 Fort St.</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Defiance, OH 43512</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ph. 419-782-1456</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fax. 419-782-6235</w:t>
                      </w:r>
                    </w:p>
                    <w:p w:rsidR="008773C1" w:rsidRPr="00DE6578" w:rsidRDefault="008773C1" w:rsidP="00D5313C">
                      <w:pPr>
                        <w:rPr>
                          <w:rFonts w:ascii="Century Gothic" w:hAnsi="Century Gothic"/>
                        </w:rPr>
                      </w:pPr>
                    </w:p>
                    <w:p w:rsidR="008773C1" w:rsidRPr="00DE6578" w:rsidRDefault="008773C1" w:rsidP="00D5313C">
                      <w:pPr>
                        <w:rPr>
                          <w:rFonts w:ascii="Century Gothic" w:hAnsi="Century Gothic"/>
                        </w:rPr>
                      </w:pPr>
                      <w:r w:rsidRPr="00DE6578">
                        <w:rPr>
                          <w:rFonts w:ascii="Century Gothic" w:hAnsi="Century Gothic"/>
                        </w:rPr>
                        <w:t>Branches:</w:t>
                      </w:r>
                    </w:p>
                    <w:p w:rsidR="008773C1" w:rsidRPr="00DE6578" w:rsidRDefault="008773C1" w:rsidP="00D5313C">
                      <w:pPr>
                        <w:spacing w:after="0"/>
                        <w:rPr>
                          <w:rFonts w:ascii="Century Gothic" w:hAnsi="Century Gothic"/>
                          <w:sz w:val="20"/>
                          <w:szCs w:val="20"/>
                        </w:rPr>
                      </w:pPr>
                      <w:r w:rsidRPr="00DE6578">
                        <w:rPr>
                          <w:rFonts w:ascii="Century Gothic" w:hAnsi="Century Gothic"/>
                          <w:sz w:val="20"/>
                          <w:szCs w:val="20"/>
                        </w:rPr>
                        <w:t>Johnson Memorial Branch</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116 W High St.</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Hicksville, OH 43526</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ph. 419-542-6200</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fax. 419-542-1015</w:t>
                      </w:r>
                    </w:p>
                    <w:p w:rsidR="008773C1" w:rsidRPr="00DE6578" w:rsidRDefault="008773C1" w:rsidP="00D5313C">
                      <w:pPr>
                        <w:rPr>
                          <w:rFonts w:ascii="Century Gothic" w:hAnsi="Century Gothic"/>
                        </w:rPr>
                      </w:pPr>
                    </w:p>
                    <w:p w:rsidR="008773C1" w:rsidRPr="00DE6578" w:rsidRDefault="008773C1" w:rsidP="00D5313C">
                      <w:pPr>
                        <w:spacing w:after="0"/>
                        <w:rPr>
                          <w:rFonts w:ascii="Century Gothic" w:hAnsi="Century Gothic"/>
                          <w:sz w:val="20"/>
                          <w:szCs w:val="20"/>
                        </w:rPr>
                      </w:pPr>
                      <w:r w:rsidRPr="00DE6578">
                        <w:rPr>
                          <w:rFonts w:ascii="Century Gothic" w:hAnsi="Century Gothic"/>
                          <w:sz w:val="20"/>
                          <w:szCs w:val="20"/>
                        </w:rPr>
                        <w:t>Sherwood Branch Library</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 xml:space="preserve">117 N Harrison </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Sherwood, OH 43556</w:t>
                      </w:r>
                    </w:p>
                    <w:p w:rsidR="008773C1" w:rsidRPr="00DE6578" w:rsidRDefault="008773C1" w:rsidP="00D5313C">
                      <w:pPr>
                        <w:spacing w:after="0"/>
                        <w:rPr>
                          <w:rFonts w:ascii="Century Gothic" w:hAnsi="Century Gothic"/>
                          <w:sz w:val="18"/>
                          <w:szCs w:val="18"/>
                        </w:rPr>
                      </w:pPr>
                      <w:r w:rsidRPr="00DE6578">
                        <w:rPr>
                          <w:rFonts w:ascii="Century Gothic" w:hAnsi="Century Gothic"/>
                          <w:sz w:val="18"/>
                          <w:szCs w:val="18"/>
                        </w:rPr>
                        <w:t>ph. 419-899-4343</w:t>
                      </w:r>
                    </w:p>
                    <w:p w:rsidR="008773C1" w:rsidRPr="005733C0" w:rsidRDefault="008773C1" w:rsidP="00D5313C">
                      <w:pPr>
                        <w:spacing w:after="0"/>
                        <w:rPr>
                          <w:sz w:val="18"/>
                          <w:szCs w:val="18"/>
                        </w:rPr>
                      </w:pPr>
                      <w:r w:rsidRPr="00DE6578">
                        <w:rPr>
                          <w:rFonts w:ascii="Century Gothic" w:hAnsi="Century Gothic"/>
                          <w:sz w:val="18"/>
                          <w:szCs w:val="18"/>
                        </w:rPr>
                        <w:t>fax. 419-899-4343</w:t>
                      </w:r>
                    </w:p>
                    <w:p w:rsidR="008773C1" w:rsidRDefault="008773C1" w:rsidP="00D5313C"/>
                    <w:p w:rsidR="008773C1" w:rsidRPr="00DE6578" w:rsidRDefault="008773C1" w:rsidP="00D5313C">
                      <w:pPr>
                        <w:rPr>
                          <w:rFonts w:ascii="Century Gothic" w:hAnsi="Century Gothic"/>
                          <w:sz w:val="20"/>
                          <w:szCs w:val="20"/>
                        </w:rPr>
                      </w:pPr>
                      <w:r w:rsidRPr="00DE6578">
                        <w:rPr>
                          <w:rFonts w:ascii="Century Gothic" w:hAnsi="Century Gothic"/>
                          <w:sz w:val="20"/>
                          <w:szCs w:val="20"/>
                        </w:rPr>
                        <w:t>www.defiancelibrary.org</w:t>
                      </w:r>
                    </w:p>
                  </w:txbxContent>
                </v:textbox>
              </v:shape>
              <v:group id="Group 4" o:spid="_x0000_s1029" style="position:absolute;left:2914;top:11;width:0;height:15667" coordorigin="2914,11" coordsize="0,15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AutoShape 5" o:spid="_x0000_s1030" type="#_x0000_t32" style="position:absolute;left:2914;top:3448;width:0;height:8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xOcQAAADaAAAADwAAAGRycy9kb3ducmV2LnhtbESPQWvCQBSE70L/w/IKvZlNBYuk2QQR&#10;2nq0aQ/t7Zl9JsHs25hdY9Jf7woFj8PMfMOk+WhaMVDvGssKnqMYBHFpdcOVgu+vt/kKhPPIGlvL&#10;pGAiB3n2MEsx0fbCnzQUvhIBwi5BBbX3XSKlK2sy6CLbEQfvYHuDPsi+krrHS4CbVi7i+EUabDgs&#10;1NjRpqbyWJyNgp99NRz/FtP7x+nXjia2u5Pc7pR6ehzXryA8jf4e/m9vtYIl3K6EG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TE5xAAAANoAAAAPAAAAAAAAAAAA&#10;AAAAAKECAABkcnMvZG93bnJldi54bWxQSwUGAAAAAAQABAD5AAAAkgMAAAAA&#10;" strokecolor="#7f7f7f"/>
                <v:shape id="AutoShape 6" o:spid="_x0000_s1031" type="#_x0000_t32" style="position:absolute;left:2914;top:11;width:0;height:3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lwcMAAADaAAAADwAAAGRycy9kb3ducmV2LnhtbESP0WrCQBRE3wv9h+UWfKsbC7ESXUUE&#10;aUkeSm0/4Jq9bqLZu0l2q/Hvu4Lg4zAzZ5jFarCNOFPva8cKJuMEBHHpdM1Gwe/P9nUGwgdkjY1j&#10;UnAlD6vl89MCM+0u/E3nXTAiQthnqKAKoc2k9GVFFv3YtcTRO7jeYoiyN1L3eIlw28i3JJlKizXH&#10;hQpb2lRUnnZ/VoHJ0yNhZ/I21bP3j6I72H3xpdToZVjPQQQawiN8b39qBVO4XYk3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JcHDAAAA2gAAAA8AAAAAAAAAAAAA&#10;AAAAoQIAAGRycy9kb3ducmV2LnhtbFBLBQYAAAAABAAEAPkAAACRAwAAAAA=&#10;" strokecolor="white"/>
                <v:shape id="AutoShape 7" o:spid="_x0000_s1032" type="#_x0000_t32" style="position:absolute;left:2914;top:12358;width:0;height:3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KGMIAAADaAAAADwAAAGRycy9kb3ducmV2LnhtbESPwWrDMBBE74H+g9hCb7HsFuriRgnB&#10;YEhpCcTpByzW1ha1VsZSbOfvq0Igx2Fm3jCb3WJ7MdHojWMFWZKCIG6cNtwq+D5X6zcQPiBr7B2T&#10;git52G0fVhsstJv5RFMdWhEh7AtU0IUwFFL6piOLPnEDcfR+3GgxRDm2Uo84R7jt5XOavkqLhuNC&#10;hwOVHTW/9cUqqI7Z18f8WZal4ZxyfqnM/lop9fS47N9BBFrCPXxrH7SCHP6vxBs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lKGMIAAADaAAAADwAAAAAAAAAAAAAA&#10;AAChAgAAZHJzL2Rvd25yZXYueG1sUEsFBgAAAAAEAAQA+QAAAJADAAAAAA==&#10;" strokecolor="white"/>
              </v:group>
              <v:shape id="Picture 8" o:spid="_x0000_s1033" type="#_x0000_t75" style="position:absolute;left:203;top:990;width:2297;height:2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A2M/AAAAA2gAAAA8AAABkcnMvZG93bnJldi54bWxET89rwjAUvgv7H8IbeBFNO2Qb1VikIIzd&#10;6nbZ7dE822rzUpPU1v9+OQgeP77f23wynbiR861lBekqAUFcWd1yreD357D8BOEDssbOMim4k4d8&#10;9zLbYqbtyCXdjqEWMYR9hgqaEPpMSl81ZNCvbE8cuZN1BkOErpba4RjDTSffkuRdGmw5NjTYU9FQ&#10;dTkORkG/Pn/guhyGs3bFonDXQ/f9lyo1f532GxCBpvAUP9xfWkHcGq/EGyB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sDYz8AAAADaAAAADwAAAAAAAAAAAAAAAACfAgAA&#10;ZHJzL2Rvd25yZXYueG1sUEsFBgAAAAAEAAQA9wAAAIwDAAAAAA==&#10;">
                <v:imagedata r:id="rId4" o:title="" cropbottom="14403f" cropright="35642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10"/>
    <w:rsid w:val="00015162"/>
    <w:rsid w:val="00042454"/>
    <w:rsid w:val="0009534E"/>
    <w:rsid w:val="001D192D"/>
    <w:rsid w:val="001D6B66"/>
    <w:rsid w:val="00225765"/>
    <w:rsid w:val="00256A0E"/>
    <w:rsid w:val="00261C77"/>
    <w:rsid w:val="002A5AA6"/>
    <w:rsid w:val="002F374F"/>
    <w:rsid w:val="0033083E"/>
    <w:rsid w:val="0033189F"/>
    <w:rsid w:val="0035285E"/>
    <w:rsid w:val="00420CDB"/>
    <w:rsid w:val="00426770"/>
    <w:rsid w:val="004335B7"/>
    <w:rsid w:val="00464D6F"/>
    <w:rsid w:val="00465EFF"/>
    <w:rsid w:val="00470D13"/>
    <w:rsid w:val="00474C6A"/>
    <w:rsid w:val="00494200"/>
    <w:rsid w:val="004D56B8"/>
    <w:rsid w:val="005002AC"/>
    <w:rsid w:val="005070CA"/>
    <w:rsid w:val="00534A96"/>
    <w:rsid w:val="005733C0"/>
    <w:rsid w:val="00596631"/>
    <w:rsid w:val="005F20B5"/>
    <w:rsid w:val="00661538"/>
    <w:rsid w:val="00683639"/>
    <w:rsid w:val="007249CE"/>
    <w:rsid w:val="00730405"/>
    <w:rsid w:val="00784C6B"/>
    <w:rsid w:val="007904F3"/>
    <w:rsid w:val="00793B89"/>
    <w:rsid w:val="007C6412"/>
    <w:rsid w:val="008471BE"/>
    <w:rsid w:val="008663BD"/>
    <w:rsid w:val="008773C1"/>
    <w:rsid w:val="00880889"/>
    <w:rsid w:val="008D30C7"/>
    <w:rsid w:val="00931E28"/>
    <w:rsid w:val="00955759"/>
    <w:rsid w:val="009649D8"/>
    <w:rsid w:val="0097066E"/>
    <w:rsid w:val="009751C3"/>
    <w:rsid w:val="009772C1"/>
    <w:rsid w:val="009778C5"/>
    <w:rsid w:val="00983AF8"/>
    <w:rsid w:val="009D22A5"/>
    <w:rsid w:val="009E5C2A"/>
    <w:rsid w:val="00A21458"/>
    <w:rsid w:val="00A9402C"/>
    <w:rsid w:val="00B214C3"/>
    <w:rsid w:val="00B40651"/>
    <w:rsid w:val="00B4635A"/>
    <w:rsid w:val="00B94547"/>
    <w:rsid w:val="00BD2276"/>
    <w:rsid w:val="00C068CB"/>
    <w:rsid w:val="00C64E13"/>
    <w:rsid w:val="00CB6290"/>
    <w:rsid w:val="00D061AB"/>
    <w:rsid w:val="00D5313C"/>
    <w:rsid w:val="00D625E7"/>
    <w:rsid w:val="00D72F40"/>
    <w:rsid w:val="00DB21E2"/>
    <w:rsid w:val="00DC2292"/>
    <w:rsid w:val="00DE6578"/>
    <w:rsid w:val="00EC5510"/>
    <w:rsid w:val="00ED093D"/>
    <w:rsid w:val="00F01EE4"/>
    <w:rsid w:val="00F061C0"/>
    <w:rsid w:val="00F20946"/>
    <w:rsid w:val="00F24C3A"/>
    <w:rsid w:val="00FE5136"/>
    <w:rsid w:val="00FE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4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0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70CA"/>
    <w:rPr>
      <w:rFonts w:ascii="Tahoma" w:hAnsi="Tahoma" w:cs="Tahoma"/>
      <w:sz w:val="16"/>
      <w:szCs w:val="16"/>
    </w:rPr>
  </w:style>
  <w:style w:type="paragraph" w:styleId="Header">
    <w:name w:val="header"/>
    <w:basedOn w:val="Normal"/>
    <w:link w:val="HeaderChar"/>
    <w:uiPriority w:val="99"/>
    <w:semiHidden/>
    <w:rsid w:val="00D5313C"/>
    <w:pPr>
      <w:tabs>
        <w:tab w:val="center" w:pos="4680"/>
        <w:tab w:val="right" w:pos="9360"/>
      </w:tabs>
    </w:pPr>
  </w:style>
  <w:style w:type="character" w:customStyle="1" w:styleId="HeaderChar">
    <w:name w:val="Header Char"/>
    <w:basedOn w:val="DefaultParagraphFont"/>
    <w:link w:val="Header"/>
    <w:uiPriority w:val="99"/>
    <w:semiHidden/>
    <w:locked/>
    <w:rsid w:val="00D5313C"/>
    <w:rPr>
      <w:rFonts w:cs="Times New Roman"/>
      <w:sz w:val="22"/>
      <w:szCs w:val="22"/>
    </w:rPr>
  </w:style>
  <w:style w:type="paragraph" w:styleId="Footer">
    <w:name w:val="footer"/>
    <w:basedOn w:val="Normal"/>
    <w:link w:val="FooterChar"/>
    <w:uiPriority w:val="99"/>
    <w:semiHidden/>
    <w:rsid w:val="00D5313C"/>
    <w:pPr>
      <w:tabs>
        <w:tab w:val="center" w:pos="4680"/>
        <w:tab w:val="right" w:pos="9360"/>
      </w:tabs>
    </w:pPr>
  </w:style>
  <w:style w:type="character" w:customStyle="1" w:styleId="FooterChar">
    <w:name w:val="Footer Char"/>
    <w:basedOn w:val="DefaultParagraphFont"/>
    <w:link w:val="Footer"/>
    <w:uiPriority w:val="99"/>
    <w:semiHidden/>
    <w:locked/>
    <w:rsid w:val="00D5313C"/>
    <w:rPr>
      <w:rFonts w:cs="Times New Roman"/>
      <w:sz w:val="22"/>
      <w:szCs w:val="22"/>
    </w:rPr>
  </w:style>
  <w:style w:type="character" w:styleId="Hyperlink">
    <w:name w:val="Hyperlink"/>
    <w:basedOn w:val="DefaultParagraphFont"/>
    <w:uiPriority w:val="99"/>
    <w:unhideWhenUsed/>
    <w:rsid w:val="00470D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4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0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70CA"/>
    <w:rPr>
      <w:rFonts w:ascii="Tahoma" w:hAnsi="Tahoma" w:cs="Tahoma"/>
      <w:sz w:val="16"/>
      <w:szCs w:val="16"/>
    </w:rPr>
  </w:style>
  <w:style w:type="paragraph" w:styleId="Header">
    <w:name w:val="header"/>
    <w:basedOn w:val="Normal"/>
    <w:link w:val="HeaderChar"/>
    <w:uiPriority w:val="99"/>
    <w:semiHidden/>
    <w:rsid w:val="00D5313C"/>
    <w:pPr>
      <w:tabs>
        <w:tab w:val="center" w:pos="4680"/>
        <w:tab w:val="right" w:pos="9360"/>
      </w:tabs>
    </w:pPr>
  </w:style>
  <w:style w:type="character" w:customStyle="1" w:styleId="HeaderChar">
    <w:name w:val="Header Char"/>
    <w:basedOn w:val="DefaultParagraphFont"/>
    <w:link w:val="Header"/>
    <w:uiPriority w:val="99"/>
    <w:semiHidden/>
    <w:locked/>
    <w:rsid w:val="00D5313C"/>
    <w:rPr>
      <w:rFonts w:cs="Times New Roman"/>
      <w:sz w:val="22"/>
      <w:szCs w:val="22"/>
    </w:rPr>
  </w:style>
  <w:style w:type="paragraph" w:styleId="Footer">
    <w:name w:val="footer"/>
    <w:basedOn w:val="Normal"/>
    <w:link w:val="FooterChar"/>
    <w:uiPriority w:val="99"/>
    <w:semiHidden/>
    <w:rsid w:val="00D5313C"/>
    <w:pPr>
      <w:tabs>
        <w:tab w:val="center" w:pos="4680"/>
        <w:tab w:val="right" w:pos="9360"/>
      </w:tabs>
    </w:pPr>
  </w:style>
  <w:style w:type="character" w:customStyle="1" w:styleId="FooterChar">
    <w:name w:val="Footer Char"/>
    <w:basedOn w:val="DefaultParagraphFont"/>
    <w:link w:val="Footer"/>
    <w:uiPriority w:val="99"/>
    <w:semiHidden/>
    <w:locked/>
    <w:rsid w:val="00D5313C"/>
    <w:rPr>
      <w:rFonts w:cs="Times New Roman"/>
      <w:sz w:val="22"/>
      <w:szCs w:val="22"/>
    </w:rPr>
  </w:style>
  <w:style w:type="character" w:styleId="Hyperlink">
    <w:name w:val="Hyperlink"/>
    <w:basedOn w:val="DefaultParagraphFont"/>
    <w:uiPriority w:val="99"/>
    <w:unhideWhenUsed/>
    <w:rsid w:val="00470D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ite@defiancelibrary.org" TargetMode="External"/><Relationship Id="rId3" Type="http://schemas.openxmlformats.org/officeDocument/2006/relationships/settings" Target="settings.xml"/><Relationship Id="rId7" Type="http://schemas.openxmlformats.org/officeDocument/2006/relationships/hyperlink" Target="mailto:mhite@defiancelibrary.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lly%20Zeedyke\Local%20Settings\Temporary%20Internet%20Files\Content.Outlook\F30KZ7AL\dpls%20Letterhead%20BW%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dpls Letterhead BW (2)</Template>
  <TotalTime>0</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DPL</dc:creator>
  <cp:lastModifiedBy>mhite</cp:lastModifiedBy>
  <cp:revision>2</cp:revision>
  <cp:lastPrinted>2013-03-05T17:38:00Z</cp:lastPrinted>
  <dcterms:created xsi:type="dcterms:W3CDTF">2013-12-13T14:38:00Z</dcterms:created>
  <dcterms:modified xsi:type="dcterms:W3CDTF">2013-12-13T14:38:00Z</dcterms:modified>
</cp:coreProperties>
</file>